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B2650" w:rsidRPr="00E66828" w:rsidRDefault="00E66828" w:rsidP="001E2966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1666240</wp:posOffset>
                </wp:positionV>
                <wp:extent cx="6591300" cy="3763010"/>
                <wp:effectExtent l="0" t="0" r="0" b="0"/>
                <wp:wrapNone/>
                <wp:docPr id="36" name="Polje z besedilom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376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6828" w:rsidRPr="00E66828" w:rsidRDefault="00E66828" w:rsidP="00E6682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8"/>
                                <w:szCs w:val="48"/>
                              </w:rPr>
                            </w:pPr>
                            <w:r w:rsidRPr="00E66828">
                              <w:rPr>
                                <w:rFonts w:ascii="Comic Sans MS" w:hAnsi="Comic Sans MS"/>
                                <w:b/>
                                <w:sz w:val="48"/>
                                <w:szCs w:val="48"/>
                              </w:rPr>
                              <w:t xml:space="preserve">Dragi otroci, </w:t>
                            </w:r>
                          </w:p>
                          <w:p w:rsidR="00E66828" w:rsidRPr="00E66828" w:rsidRDefault="00E66828" w:rsidP="00E6682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8"/>
                                <w:szCs w:val="48"/>
                              </w:rPr>
                            </w:pPr>
                            <w:r w:rsidRPr="00E66828">
                              <w:rPr>
                                <w:rFonts w:ascii="Comic Sans MS" w:hAnsi="Comic Sans MS"/>
                                <w:b/>
                                <w:sz w:val="48"/>
                                <w:szCs w:val="48"/>
                              </w:rPr>
                              <w:t>vabljeni na jesensko pravljično urico, ki bo</w:t>
                            </w:r>
                          </w:p>
                          <w:p w:rsidR="00E66828" w:rsidRPr="00E66828" w:rsidRDefault="00E66828" w:rsidP="00E6682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8"/>
                                <w:szCs w:val="48"/>
                              </w:rPr>
                            </w:pPr>
                            <w:r w:rsidRPr="00E66828">
                              <w:rPr>
                                <w:rFonts w:ascii="Comic Sans MS" w:hAnsi="Comic Sans MS"/>
                                <w:b/>
                                <w:sz w:val="48"/>
                                <w:szCs w:val="48"/>
                              </w:rPr>
                              <w:t xml:space="preserve"> v torek, 24. oktobra 2017, ob 18. uri</w:t>
                            </w:r>
                          </w:p>
                          <w:p w:rsidR="00E66828" w:rsidRPr="00E66828" w:rsidRDefault="00E66828" w:rsidP="00E6682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8"/>
                                <w:szCs w:val="48"/>
                              </w:rPr>
                            </w:pPr>
                            <w:r w:rsidRPr="00E66828">
                              <w:rPr>
                                <w:rFonts w:ascii="Comic Sans MS" w:hAnsi="Comic Sans MS"/>
                                <w:b/>
                                <w:sz w:val="48"/>
                                <w:szCs w:val="48"/>
                              </w:rPr>
                              <w:t xml:space="preserve"> v Občinski knjižnici Tabor.</w:t>
                            </w:r>
                          </w:p>
                          <w:p w:rsidR="00E66828" w:rsidRPr="00E66828" w:rsidRDefault="00E66828" w:rsidP="00E6682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  <w:p w:rsidR="00E66828" w:rsidRPr="00E66828" w:rsidRDefault="00E66828" w:rsidP="00E6682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8"/>
                                <w:szCs w:val="48"/>
                              </w:rPr>
                            </w:pPr>
                            <w:r w:rsidRPr="00E66828">
                              <w:rPr>
                                <w:rFonts w:ascii="Comic Sans MS" w:hAnsi="Comic Sans MS"/>
                                <w:b/>
                                <w:sz w:val="48"/>
                                <w:szCs w:val="48"/>
                              </w:rPr>
                              <w:t>Prijazno vabljeni, veseli vas bomo.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36" o:spid="_x0000_s1026" type="#_x0000_t202" style="position:absolute;left:0;text-align:left;margin-left:0;margin-top:131.2pt;width:519pt;height:296.3pt;z-index: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" filled="f" stroked="f" strokeweight=".5pt">
                <v:textbox>
                  <w:txbxContent>
                    <w:p w:rsidR="00E66828" w:rsidRPr="00E66828" w:rsidRDefault="00E66828" w:rsidP="00E66828">
                      <w:pPr>
                        <w:jc w:val="center"/>
                        <w:rPr>
                          <w:rFonts w:ascii="Comic Sans MS" w:hAnsi="Comic Sans MS"/>
                          <w:b/>
                          <w:sz w:val="48"/>
                          <w:szCs w:val="48"/>
                        </w:rPr>
                      </w:pPr>
                      <w:r w:rsidRPr="00E66828">
                        <w:rPr>
                          <w:rFonts w:ascii="Comic Sans MS" w:hAnsi="Comic Sans MS"/>
                          <w:b/>
                          <w:sz w:val="48"/>
                          <w:szCs w:val="48"/>
                        </w:rPr>
                        <w:t xml:space="preserve">Dragi otroci, </w:t>
                      </w:r>
                    </w:p>
                    <w:p w:rsidR="00E66828" w:rsidRPr="00E66828" w:rsidRDefault="00E66828" w:rsidP="00E66828">
                      <w:pPr>
                        <w:jc w:val="center"/>
                        <w:rPr>
                          <w:rFonts w:ascii="Comic Sans MS" w:hAnsi="Comic Sans MS"/>
                          <w:b/>
                          <w:sz w:val="48"/>
                          <w:szCs w:val="48"/>
                        </w:rPr>
                      </w:pPr>
                      <w:r w:rsidRPr="00E66828">
                        <w:rPr>
                          <w:rFonts w:ascii="Comic Sans MS" w:hAnsi="Comic Sans MS"/>
                          <w:b/>
                          <w:sz w:val="48"/>
                          <w:szCs w:val="48"/>
                        </w:rPr>
                        <w:t>vabljeni na jesensko pravljično urico, ki bo</w:t>
                      </w:r>
                    </w:p>
                    <w:p w:rsidR="00E66828" w:rsidRPr="00E66828" w:rsidRDefault="00E66828" w:rsidP="00E66828">
                      <w:pPr>
                        <w:jc w:val="center"/>
                        <w:rPr>
                          <w:rFonts w:ascii="Comic Sans MS" w:hAnsi="Comic Sans MS"/>
                          <w:b/>
                          <w:sz w:val="48"/>
                          <w:szCs w:val="48"/>
                        </w:rPr>
                      </w:pPr>
                      <w:r w:rsidRPr="00E66828">
                        <w:rPr>
                          <w:rFonts w:ascii="Comic Sans MS" w:hAnsi="Comic Sans MS"/>
                          <w:b/>
                          <w:sz w:val="48"/>
                          <w:szCs w:val="48"/>
                        </w:rPr>
                        <w:t xml:space="preserve"> v torek, 24. oktobra 2017, ob 18. uri</w:t>
                      </w:r>
                    </w:p>
                    <w:p w:rsidR="00E66828" w:rsidRPr="00E66828" w:rsidRDefault="00E66828" w:rsidP="00E66828">
                      <w:pPr>
                        <w:jc w:val="center"/>
                        <w:rPr>
                          <w:rFonts w:ascii="Comic Sans MS" w:hAnsi="Comic Sans MS"/>
                          <w:b/>
                          <w:sz w:val="48"/>
                          <w:szCs w:val="48"/>
                        </w:rPr>
                      </w:pPr>
                      <w:r w:rsidRPr="00E66828">
                        <w:rPr>
                          <w:rFonts w:ascii="Comic Sans MS" w:hAnsi="Comic Sans MS"/>
                          <w:b/>
                          <w:sz w:val="48"/>
                          <w:szCs w:val="48"/>
                        </w:rPr>
                        <w:t xml:space="preserve"> v Občinski knjižnici Tabor.</w:t>
                      </w:r>
                    </w:p>
                    <w:p w:rsidR="00E66828" w:rsidRPr="00E66828" w:rsidRDefault="00E66828" w:rsidP="00E66828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</w:p>
                    <w:p w:rsidR="00E66828" w:rsidRPr="00E66828" w:rsidRDefault="00E66828" w:rsidP="00E66828">
                      <w:pPr>
                        <w:jc w:val="center"/>
                        <w:rPr>
                          <w:rFonts w:ascii="Comic Sans MS" w:hAnsi="Comic Sans MS"/>
                          <w:b/>
                          <w:sz w:val="48"/>
                          <w:szCs w:val="48"/>
                        </w:rPr>
                      </w:pPr>
                      <w:r w:rsidRPr="00E66828">
                        <w:rPr>
                          <w:rFonts w:ascii="Comic Sans MS" w:hAnsi="Comic Sans MS"/>
                          <w:b/>
                          <w:sz w:val="48"/>
                          <w:szCs w:val="48"/>
                        </w:rPr>
                        <w:t>Prijazno vabljeni, veseli vas bomo.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E2966">
        <w:rPr>
          <w:noProof/>
          <w:lang w:eastAsia="sl-SI"/>
        </w:rPr>
        <w:drawing>
          <wp:inline distT="0" distB="0" distL="0" distR="0">
            <wp:extent cx="9486900" cy="7058025"/>
            <wp:effectExtent l="0" t="0" r="0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ESE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6900" cy="705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2650" w:rsidRPr="00E66828" w:rsidSect="001E2966">
      <w:headerReference w:type="default" r:id="rId8"/>
      <w:headerReference w:type="first" r:id="rId9"/>
      <w:pgSz w:w="16838" w:h="11906" w:orient="landscape"/>
      <w:pgMar w:top="1276" w:right="111" w:bottom="0" w:left="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2707" w:rsidRDefault="00F52707" w:rsidP="009E5D1F">
      <w:pPr>
        <w:spacing w:after="0" w:line="240" w:lineRule="auto"/>
      </w:pPr>
      <w:r>
        <w:separator/>
      </w:r>
    </w:p>
  </w:endnote>
  <w:endnote w:type="continuationSeparator" w:id="0">
    <w:p w:rsidR="00F52707" w:rsidRDefault="00F52707" w:rsidP="009E5D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2707" w:rsidRDefault="00F52707" w:rsidP="009E5D1F">
      <w:pPr>
        <w:spacing w:after="0" w:line="240" w:lineRule="auto"/>
      </w:pPr>
      <w:r>
        <w:separator/>
      </w:r>
    </w:p>
  </w:footnote>
  <w:footnote w:type="continuationSeparator" w:id="0">
    <w:p w:rsidR="00F52707" w:rsidRDefault="00F52707" w:rsidP="009E5D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D1F" w:rsidRDefault="009E5D1F">
    <w:pPr>
      <w:pStyle w:val="Glava"/>
    </w:pPr>
  </w:p>
  <w:p w:rsidR="009E5D1F" w:rsidRDefault="009E5D1F">
    <w:pPr>
      <w:pStyle w:val="Glav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5224" w:rsidRDefault="009B2650" w:rsidP="001E2966">
    <w:pPr>
      <w:pStyle w:val="Glava"/>
      <w:tabs>
        <w:tab w:val="clear" w:pos="4536"/>
        <w:tab w:val="clear" w:pos="9072"/>
        <w:tab w:val="left" w:pos="9075"/>
      </w:tabs>
      <w:ind w:left="-1417" w:right="-2694"/>
    </w:pPr>
    <w:r>
      <w:rPr>
        <w:noProof/>
        <w:lang w:eastAsia="sl-SI"/>
      </w:rPr>
      <w:drawing>
        <wp:anchor distT="0" distB="0" distL="114300" distR="114300" simplePos="0" relativeHeight="251664384" behindDoc="1" locked="0" layoutInCell="1" allowOverlap="1" wp14:anchorId="6BC114DD" wp14:editId="694A43FD">
          <wp:simplePos x="0" y="0"/>
          <wp:positionH relativeFrom="page">
            <wp:posOffset>7381875</wp:posOffset>
          </wp:positionH>
          <wp:positionV relativeFrom="topMargin">
            <wp:align>bottom</wp:align>
          </wp:positionV>
          <wp:extent cx="2266950" cy="696927"/>
          <wp:effectExtent l="0" t="0" r="0" b="8255"/>
          <wp:wrapNone/>
          <wp:docPr id="35" name="Slika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_dopis_Tabor_2015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6969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2966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126"/>
    <w:rsid w:val="001E2966"/>
    <w:rsid w:val="002A1126"/>
    <w:rsid w:val="00301B52"/>
    <w:rsid w:val="00454018"/>
    <w:rsid w:val="00633A31"/>
    <w:rsid w:val="006D11D0"/>
    <w:rsid w:val="00771952"/>
    <w:rsid w:val="00771B43"/>
    <w:rsid w:val="00853270"/>
    <w:rsid w:val="00881463"/>
    <w:rsid w:val="008F2E8A"/>
    <w:rsid w:val="00906691"/>
    <w:rsid w:val="009B2650"/>
    <w:rsid w:val="009E5D1F"/>
    <w:rsid w:val="00A85224"/>
    <w:rsid w:val="00B42174"/>
    <w:rsid w:val="00BD4B80"/>
    <w:rsid w:val="00C95D74"/>
    <w:rsid w:val="00CF34B0"/>
    <w:rsid w:val="00E66828"/>
    <w:rsid w:val="00F52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9E5D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E5D1F"/>
    <w:rPr>
      <w:rFonts w:ascii="Segoe UI" w:hAnsi="Segoe UI" w:cs="Segoe UI"/>
      <w:sz w:val="18"/>
      <w:szCs w:val="18"/>
    </w:rPr>
  </w:style>
  <w:style w:type="paragraph" w:styleId="Glava">
    <w:name w:val="header"/>
    <w:basedOn w:val="Navaden"/>
    <w:link w:val="GlavaZnak"/>
    <w:uiPriority w:val="99"/>
    <w:unhideWhenUsed/>
    <w:rsid w:val="009E5D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9E5D1F"/>
  </w:style>
  <w:style w:type="paragraph" w:styleId="Noga">
    <w:name w:val="footer"/>
    <w:basedOn w:val="Navaden"/>
    <w:link w:val="NogaZnak"/>
    <w:uiPriority w:val="99"/>
    <w:unhideWhenUsed/>
    <w:rsid w:val="009E5D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9E5D1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9E5D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E5D1F"/>
    <w:rPr>
      <w:rFonts w:ascii="Segoe UI" w:hAnsi="Segoe UI" w:cs="Segoe UI"/>
      <w:sz w:val="18"/>
      <w:szCs w:val="18"/>
    </w:rPr>
  </w:style>
  <w:style w:type="paragraph" w:styleId="Glava">
    <w:name w:val="header"/>
    <w:basedOn w:val="Navaden"/>
    <w:link w:val="GlavaZnak"/>
    <w:uiPriority w:val="99"/>
    <w:unhideWhenUsed/>
    <w:rsid w:val="009E5D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9E5D1F"/>
  </w:style>
  <w:style w:type="paragraph" w:styleId="Noga">
    <w:name w:val="footer"/>
    <w:basedOn w:val="Navaden"/>
    <w:link w:val="NogaZnak"/>
    <w:uiPriority w:val="99"/>
    <w:unhideWhenUsed/>
    <w:rsid w:val="009E5D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9E5D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porabnik\Downloads\Tabor_dopis_predloga2016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Tabor_dopis_predloga2016.dotx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Karmen</dc:creator>
  <cp:lastModifiedBy>Saša</cp:lastModifiedBy>
  <cp:revision>2</cp:revision>
  <cp:lastPrinted>2015-09-23T11:22:00Z</cp:lastPrinted>
  <dcterms:created xsi:type="dcterms:W3CDTF">2017-09-18T12:27:00Z</dcterms:created>
  <dcterms:modified xsi:type="dcterms:W3CDTF">2017-09-18T12:27:00Z</dcterms:modified>
</cp:coreProperties>
</file>